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784B55A0" w14:textId="77777777" w:rsidTr="00ED5F48">
        <w:tc>
          <w:tcPr>
            <w:tcW w:w="2500" w:type="pct"/>
            <w:vAlign w:val="center"/>
          </w:tcPr>
          <w:p w14:paraId="37FAAA50" w14:textId="2F8D2607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05875D0C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ED5F48" w:rsidRPr="00F1140A" w14:paraId="560D596D" w14:textId="77777777" w:rsidTr="00A01E7D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5013E" w14:textId="3725C860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D7167" w14:textId="6FC53D1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45A00" w14:textId="4AAEB8D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DAD2F" w14:textId="100DB6A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9AF3A" w14:textId="00FA7A9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67BE2AA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7AC95348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30DC1FC" w14:textId="77777777" w:rsidTr="00A01E7D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2C9C6A" w14:textId="4C83703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7964FA" w14:textId="48B0DF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F2395D4" w14:textId="4348B0B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33792AC" w14:textId="6DC088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602B436" w14:textId="41CE64B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0C872C2" w14:textId="366F2D8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E7289B" w14:textId="1DA30D5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пятница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E722F99" w14:textId="77777777" w:rsidTr="00A01E7D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1D7CE2B" w14:textId="26C6B13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32C86EF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39FBFC0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18CE2A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5E5EAC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511C7EF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09E94AB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29EB07" w14:textId="77777777" w:rsidTr="00A01E7D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D98C24B" w14:textId="4EDA5CA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4592D9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5017502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2C2417C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1E24796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0A7B09F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4B50107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3061927" w14:textId="77777777" w:rsidTr="00A01E7D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322A3772" w14:textId="5A110C9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75358F1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3365FB6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7254958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73FF40B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5DF53D6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0D2E0E5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EFD4BD9" w14:textId="77777777" w:rsidTr="00A01E7D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FFCF65" w14:textId="07EE1FA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5ED11F4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4EA6A8A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39F879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5ADAC5C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70097B3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3F9856B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3597095" w14:textId="77777777" w:rsidTr="00A01E7D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653864B" w14:textId="3C8E73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04FF5E8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6704A" w14:textId="77777777" w:rsidR="00E46F80" w:rsidRDefault="00E46F80">
      <w:pPr>
        <w:spacing w:after="0"/>
      </w:pPr>
      <w:r>
        <w:separator/>
      </w:r>
    </w:p>
  </w:endnote>
  <w:endnote w:type="continuationSeparator" w:id="0">
    <w:p w14:paraId="12A7FCEB" w14:textId="77777777" w:rsidR="00E46F80" w:rsidRDefault="00E46F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03631" w14:textId="77777777" w:rsidR="00E46F80" w:rsidRDefault="00E46F80">
      <w:pPr>
        <w:spacing w:after="0"/>
      </w:pPr>
      <w:r>
        <w:separator/>
      </w:r>
    </w:p>
  </w:footnote>
  <w:footnote w:type="continuationSeparator" w:id="0">
    <w:p w14:paraId="5A25941C" w14:textId="77777777" w:rsidR="00E46F80" w:rsidRDefault="00E46F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A01E7D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46F80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