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F1140A" w14:paraId="006BD6C0" w14:textId="77777777" w:rsidTr="006B6899">
        <w:tc>
          <w:tcPr>
            <w:tcW w:w="2500" w:type="pct"/>
            <w:vAlign w:val="center"/>
          </w:tcPr>
          <w:p w14:paraId="19962AF0" w14:textId="7591D2A4" w:rsidR="006B6899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2E8CA497" w:rsidR="006B6899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1140A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6B6899" w:rsidRPr="00F1140A" w14:paraId="2A9965BE" w14:textId="77777777" w:rsidTr="00DD1F12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E7E2D" w14:textId="70BF107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B7376" w14:textId="67CF332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98461" w14:textId="27599286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869A9" w14:textId="2215477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A4BF1" w14:textId="494903C8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8D5B0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47D209DD" w:rsidR="006B6899" w:rsidRPr="00727D08" w:rsidRDefault="00A5396F" w:rsidP="006B6899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6B6899" w:rsidRPr="00F1140A" w14:paraId="78897B1C" w14:textId="77777777" w:rsidTr="00DD1F12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E0EAAF" w14:textId="3EE2B20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498326A" w14:textId="593A3D3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DD2C321" w14:textId="08B3526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94B2CA" w14:textId="5DBDB95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89BB523" w14:textId="749845A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881040B" w14:textId="60A7526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884C514" w14:textId="2DD1D179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четверг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8619F73" w14:textId="77777777" w:rsidTr="00DD1F12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5A9F91FD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29A8CA0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6BFF2B4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4C041CB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7A41949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06EC404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1792C4EA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F359005" w14:textId="77777777" w:rsidTr="00DD1F12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2AEEE551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154DDB8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1CAA0BC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0D71A36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3CF339E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76700A90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4549E8F5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508437E3" w14:textId="77777777" w:rsidTr="00DD1F12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666D8D2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6663FFE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0C9123A0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0C8B4721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32A64F9B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4D358F3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52158C0B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B2D4DB4" w14:textId="77777777" w:rsidTr="00DD1F12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4DEA9C51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413970D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1014E04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054C4A9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7A1D356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6D25EED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4FE58A4F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76F1256" w14:textId="77777777" w:rsidTr="00DD1F12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61A8D68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265CAE4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6704A" w14:textId="77777777" w:rsidR="00E46F80" w:rsidRDefault="00E46F80">
      <w:pPr>
        <w:spacing w:after="0"/>
      </w:pPr>
      <w:r>
        <w:separator/>
      </w:r>
    </w:p>
  </w:endnote>
  <w:endnote w:type="continuationSeparator" w:id="0">
    <w:p w14:paraId="12A7FCEB" w14:textId="77777777" w:rsidR="00E46F80" w:rsidRDefault="00E46F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03631" w14:textId="77777777" w:rsidR="00E46F80" w:rsidRDefault="00E46F80">
      <w:pPr>
        <w:spacing w:after="0"/>
      </w:pPr>
      <w:r>
        <w:separator/>
      </w:r>
    </w:p>
  </w:footnote>
  <w:footnote w:type="continuationSeparator" w:id="0">
    <w:p w14:paraId="5A25941C" w14:textId="77777777" w:rsidR="00E46F80" w:rsidRDefault="00E46F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D1F12"/>
    <w:rsid w:val="00DE32AC"/>
    <w:rsid w:val="00E1407A"/>
    <w:rsid w:val="00E33F1A"/>
    <w:rsid w:val="00E46F80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