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29AD1CBC" w:rsidR="00BF49DC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7EF8017B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645456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D45CDD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4F986B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905F73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1CE9A5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3E4EBF2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D62BB91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BD84F32" w:rsidR="00BF49DC" w:rsidRPr="00727D08" w:rsidRDefault="00A5396F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BF49DC" w:rsidRPr="00F1140A" w14:paraId="6EAC1785" w14:textId="77777777" w:rsidTr="00645456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789187F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73DBEF0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31259C3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744025E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615870B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0D363B9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38BA4A0E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645456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6F17694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58AEF3F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055A0D6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0ACDE0A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28B02E6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08E5D54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619215E6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645456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23A2460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22B0C5B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0C03AAE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198FF7F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178071C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61C8486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0A72286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645456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57E9AF6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5F15B3C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2D50522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3C8C55B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26672F5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35B10E4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AE0F1CD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645456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013E102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6A33F63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314AE4D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0DAA65D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4BD2FBA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392135F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4AA3CCBA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645456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38806E2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02C2235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6704A" w14:textId="77777777" w:rsidR="00E46F80" w:rsidRDefault="00E46F80">
      <w:pPr>
        <w:spacing w:after="0"/>
      </w:pPr>
      <w:r>
        <w:separator/>
      </w:r>
    </w:p>
  </w:endnote>
  <w:endnote w:type="continuationSeparator" w:id="0">
    <w:p w14:paraId="12A7FCEB" w14:textId="77777777" w:rsidR="00E46F80" w:rsidRDefault="00E46F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03631" w14:textId="77777777" w:rsidR="00E46F80" w:rsidRDefault="00E46F80">
      <w:pPr>
        <w:spacing w:after="0"/>
      </w:pPr>
      <w:r>
        <w:separator/>
      </w:r>
    </w:p>
  </w:footnote>
  <w:footnote w:type="continuationSeparator" w:id="0">
    <w:p w14:paraId="5A25941C" w14:textId="77777777" w:rsidR="00E46F80" w:rsidRDefault="00E46F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45456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46F80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