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897A9E6" w14:textId="77777777" w:rsidTr="00ED5F48">
        <w:tc>
          <w:tcPr>
            <w:tcW w:w="2500" w:type="pct"/>
            <w:vAlign w:val="center"/>
          </w:tcPr>
          <w:p w14:paraId="30CEB76C" w14:textId="6C63A10D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69C97C04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8B73B9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47607" w14:textId="2F2A0C2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0A356" w14:textId="4AD04AD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70E4E" w14:textId="719A1EFC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CAE09" w14:textId="478301D8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D7818" w14:textId="06FB988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50F0D" w14:textId="7D84B07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F59DD" w14:textId="54E863C1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4D9E18BA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875F490" w14:textId="5044CE1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33F096" w14:textId="1FB492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3A16DC7" w14:textId="2FA05C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FD497A" w14:textId="7CA56A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F8B385" w14:textId="257A99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50BEC3A" w14:textId="36ED13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5725119" w14:textId="665E1B4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вторник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258D9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734098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230558A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258DE0A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01F3341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3F65BFE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61C916F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7D92076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E3A00FA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755FA3D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32389F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294E56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0703167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547AFC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56F8561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32775F7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19BF7D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7F06A41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75B3777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2D1F00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088E5FE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41D5E2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59AF32D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5FC4C38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43E44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6B69FDF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477ABE5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3BB4BBC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0452875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74A54D5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629A948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0C55BA5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5D117A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78B1793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77AAF1B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5E5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26F1F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