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FAF298C" w14:textId="77777777" w:rsidTr="00ED5F48">
        <w:tc>
          <w:tcPr>
            <w:tcW w:w="2500" w:type="pct"/>
            <w:vAlign w:val="center"/>
          </w:tcPr>
          <w:p w14:paraId="0B71B109" w14:textId="621BFD11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129E09E8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4B2EB927" w14:textId="77777777" w:rsidTr="00755B92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EE8E7" w14:textId="698343E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ADB4" w14:textId="304FD08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98650" w14:textId="0FEF6AB3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2A68C" w14:textId="12ECD2F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C0986" w14:textId="14DCA77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62A27" w14:textId="61B6ECE5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C02A7" w14:textId="73367B07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6A54C37E" w14:textId="77777777" w:rsidTr="00755B92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1EA01" w14:textId="47335B0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010D4B6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2695265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6C42BAC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40F0B62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6F7F052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4F8490F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суббота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EB2B2FA" w14:textId="77777777" w:rsidTr="00755B92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32C078E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0BA6D9F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18895EA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7D15010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095B33F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1479CC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5BF5B2E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002DD0F" w14:textId="77777777" w:rsidTr="00755B92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447198C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729CC0C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3C33D61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15DB199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23D4874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5C13993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0A5EF2C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68BAFAE" w14:textId="77777777" w:rsidTr="00755B92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2A14327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2DF256B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74B77B8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4139E21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17A102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12DC560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26BD934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73EBF0" w14:textId="77777777" w:rsidTr="00755B92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34B83FE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388E267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76A3CAF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7C25B40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0CB5351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546FD73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41F0343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BE865F" w14:textId="77777777" w:rsidTr="00755B92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377FBC0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7DE36C0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55B92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