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F1140A" w14:paraId="67049D07" w14:textId="77777777" w:rsidTr="006B6899">
        <w:tc>
          <w:tcPr>
            <w:tcW w:w="2500" w:type="pct"/>
            <w:vAlign w:val="center"/>
          </w:tcPr>
          <w:p w14:paraId="221F35BB" w14:textId="29AD1CBC" w:rsidR="00BF49DC" w:rsidRPr="008711BC" w:rsidRDefault="00A5396F" w:rsidP="006B6899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25D0E91" w14:textId="6914E1A3" w:rsidR="00BF49DC" w:rsidRPr="00F1140A" w:rsidRDefault="006B6899" w:rsidP="006B6899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F1140A" w:rsidRDefault="00BF49DC" w:rsidP="00BF49DC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jc w:val="center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BF49DC" w:rsidRPr="00F1140A" w14:paraId="726CE1BC" w14:textId="77777777" w:rsidTr="00303B12">
        <w:trPr>
          <w:trHeight w:val="567"/>
          <w:jc w:val="center"/>
        </w:trPr>
        <w:tc>
          <w:tcPr>
            <w:tcW w:w="710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5D45CDD9" w:rsidR="00BF49DC" w:rsidRPr="00A76704" w:rsidRDefault="00A5396F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74F986B3" w:rsidR="00BF49DC" w:rsidRPr="00A76704" w:rsidRDefault="00A5396F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6905F733" w:rsidR="00BF49DC" w:rsidRPr="00A76704" w:rsidRDefault="00A5396F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71CE9A59" w:rsidR="00BF49DC" w:rsidRPr="00A76704" w:rsidRDefault="00A5396F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23E4EBF2" w:rsidR="00BF49DC" w:rsidRPr="00A76704" w:rsidRDefault="00A5396F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2D62BB91" w:rsidR="00BF49DC" w:rsidRPr="00A76704" w:rsidRDefault="00A5396F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6BD84F32" w:rsidR="00BF49DC" w:rsidRPr="00727D08" w:rsidRDefault="00A5396F" w:rsidP="00BF49DC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BF49DC" w:rsidRPr="00F1140A" w14:paraId="6EAC1785" w14:textId="77777777" w:rsidTr="00303B12">
        <w:trPr>
          <w:trHeight w:val="1247"/>
          <w:jc w:val="center"/>
        </w:trPr>
        <w:tc>
          <w:tcPr>
            <w:tcW w:w="710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61CEAFF" w14:textId="5F2FCDCB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E7022A9" w14:textId="2F59F173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5F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EEE880F" w14:textId="01836F64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5F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FE6790C" w14:textId="6F0CED36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7BE93C9" w14:textId="35EBE472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5383201" w14:textId="4A9A3FC8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7E31BBE" w14:textId="79CA0DD2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воскресенье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3C2DA741" w14:textId="77777777" w:rsidTr="00303B12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B0F3ECD" w14:textId="0FC23E3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E9377B" w14:textId="1680B869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0250EF" w14:textId="2BBB23D1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E7C65B" w14:textId="23F2EFA9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14954" w14:textId="079C31EE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D57052B" w14:textId="028B28EC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5E6DFA71" w14:textId="34064555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6A8DAA74" w14:textId="77777777" w:rsidTr="00303B12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3E763929" w14:textId="33C05916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87BBDD9" w14:textId="5FE71330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2F1383" w14:textId="7FEEC302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0C4EBA" w14:textId="1FC65BAC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34E9A5" w14:textId="7A9D4E0A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F44200" w14:textId="300468D5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3394B26C" w14:textId="2B3EF5BE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1D2030A0" w14:textId="77777777" w:rsidTr="00303B12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7D12072" w14:textId="53397326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D69C5E" w14:textId="42DC3AB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0398BA8" w14:textId="4CCEEAFF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AAF66C6" w14:textId="3B5D004C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06A35B" w14:textId="52F35FF2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7B5A357" w14:textId="773CCA20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E480CCF" w14:textId="48ADC644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0A8EB60A" w14:textId="77777777" w:rsidTr="00303B12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76F63247" w14:textId="47EC247A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F3CAEC" w14:textId="2FF5EF08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BCA6C2" w14:textId="02F6DD60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565751" w14:textId="0BE8E1EF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607533" w14:textId="26EA6448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7CF6E7" w14:textId="03A385E3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7718B96E" w14:textId="3D054C62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5CCC9C47" w14:textId="77777777" w:rsidTr="00303B12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1FEA4187" w14:textId="6E47A76B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08BBE" w14:textId="3335300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5DDE99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1870D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16ADAD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11A947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197EF86" w14:textId="77777777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  <w:bookmarkStart w:id="1" w:name="_GoBack"/>
      <w:bookmarkEnd w:id="0"/>
      <w:bookmarkEnd w:id="1"/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03B12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