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F1140A" w14:paraId="37EB2D43" w14:textId="77777777" w:rsidTr="00ED5F48">
        <w:tc>
          <w:tcPr>
            <w:tcW w:w="2500" w:type="pct"/>
            <w:vAlign w:val="center"/>
          </w:tcPr>
          <w:p w14:paraId="08C628AC" w14:textId="36BC95CB" w:rsidR="00ED5F48" w:rsidRPr="008711BC" w:rsidRDefault="00A5396F" w:rsidP="00ED5F48">
            <w:pPr>
              <w:pStyle w:val="ad"/>
              <w:jc w:val="left"/>
              <w:rPr>
                <w:rFonts w:ascii="Impact" w:hAnsi="Impact" w:cs="Arial"/>
                <w:noProof/>
                <w:color w:val="auto"/>
                <w:sz w:val="120"/>
                <w:szCs w:val="120"/>
                <w:lang w:bidi="ru-RU"/>
              </w:rPr>
            </w:pPr>
            <w:bookmarkStart w:id="0" w:name="_GoBack"/>
            <w:bookmarkEnd w:id="0"/>
            <w:r>
              <w:rPr>
                <w:rFonts w:ascii="Impact" w:hAnsi="Impact" w:cs="Arial"/>
                <w:noProof/>
                <w:color w:val="C00000"/>
                <w:sz w:val="120"/>
                <w:szCs w:val="120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5BBB003D" w:rsidR="00ED5F48" w:rsidRPr="00F1140A" w:rsidRDefault="00ED5F48" w:rsidP="00ED5F48">
            <w:pPr>
              <w:pStyle w:val="ad"/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t>2021</w:t>
            </w:r>
            <w:r w:rsidRPr="00F1140A">
              <w:rPr>
                <w:rFonts w:ascii="Impact" w:hAnsi="Impact"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F1140A" w:rsidRDefault="00ED5F48" w:rsidP="00ED5F48">
      <w:pPr>
        <w:pStyle w:val="Months"/>
        <w:jc w:val="center"/>
        <w:rPr>
          <w:rFonts w:ascii="Impact" w:hAnsi="Impact" w:cs="Arial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ED5F48" w:rsidRPr="00F1140A" w14:paraId="744C85F7" w14:textId="77777777" w:rsidTr="00A76704">
        <w:trPr>
          <w:trHeight w:val="567"/>
        </w:trPr>
        <w:tc>
          <w:tcPr>
            <w:tcW w:w="707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C8B071" w14:textId="2CAA56E9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6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25A901" w14:textId="53B5F9D1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TE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D16FEA" w14:textId="52E0918D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BF5B13" w14:textId="767C4C5F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QU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158D24" w14:textId="4E7A97C7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SE</w:t>
            </w:r>
          </w:p>
        </w:tc>
        <w:tc>
          <w:tcPr>
            <w:tcW w:w="718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D4827B" w14:textId="72288AAE" w:rsidR="00ED5F48" w:rsidRPr="00A76704" w:rsidRDefault="00A5396F" w:rsidP="00ED5F48">
            <w:pPr>
              <w:pStyle w:val="Days"/>
              <w:rPr>
                <w:rFonts w:ascii="Impact" w:hAnsi="Impact" w:cs="Arial"/>
                <w:noProof/>
                <w:color w:val="auto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auto"/>
                <w:sz w:val="48"/>
                <w:szCs w:val="48"/>
                <w:lang w:bidi="ru-RU"/>
              </w:rPr>
              <w:t>SA</w:t>
            </w:r>
          </w:p>
        </w:tc>
        <w:tc>
          <w:tcPr>
            <w:tcW w:w="705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E9E91D0" w14:textId="3E5DBB5F" w:rsidR="00ED5F48" w:rsidRPr="00727D08" w:rsidRDefault="00A5396F" w:rsidP="00ED5F48">
            <w:pPr>
              <w:pStyle w:val="Days"/>
              <w:rPr>
                <w:rFonts w:ascii="Impact" w:hAnsi="Impact" w:cs="Arial"/>
                <w:noProof/>
                <w:color w:val="C00000"/>
                <w:sz w:val="48"/>
                <w:szCs w:val="48"/>
              </w:rPr>
            </w:pPr>
            <w:r>
              <w:rPr>
                <w:rFonts w:ascii="Impact" w:hAnsi="Impact" w:cs="Arial"/>
                <w:noProof/>
                <w:color w:val="C00000"/>
                <w:sz w:val="48"/>
                <w:szCs w:val="48"/>
                <w:lang w:bidi="ru-RU"/>
              </w:rPr>
              <w:t>DO</w:t>
            </w:r>
          </w:p>
        </w:tc>
      </w:tr>
      <w:tr w:rsidR="00ED5F48" w:rsidRPr="00F1140A" w14:paraId="5381513E" w14:textId="77777777" w:rsidTr="00A76704">
        <w:trPr>
          <w:trHeight w:val="1247"/>
        </w:trPr>
        <w:tc>
          <w:tcPr>
            <w:tcW w:w="707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36BC57C8" w14:textId="4409C91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“понедельник" 1 ""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728061A7" w14:textId="70B2EA7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“вторник"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422F473E" w14:textId="416A071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“среда"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CCEDDE" w14:textId="0059C46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“четверг"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12CE170C" w14:textId="0C3E6AC8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= “пятница"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0756E015" w14:textId="376530A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пятница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“суббота" 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&lt;&gt; 0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</w:tcBorders>
            <w:tcMar>
              <w:right w:w="142" w:type="dxa"/>
            </w:tcMar>
            <w:vAlign w:val="center"/>
          </w:tcPr>
          <w:p w14:paraId="2ADF4C5D" w14:textId="6B7F66EC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MonthStart10 \@ dddd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пятница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“воскресенье" 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2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&lt;&gt; 0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=F2+1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21964FC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169FFA" w14:textId="33B5A3A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=G2+1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3603F53D" w14:textId="13EC8381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0E40092" w14:textId="35A43AC9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5F6D1F4" w14:textId="7DE1A5A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E17393" w14:textId="13E3BB4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C1BCADB" w14:textId="533E024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51422885" w14:textId="7BECDF48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=F3+1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10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4715A07D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5343FC40" w14:textId="084DC04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=G3+1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723101E2" w14:textId="117ECF5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D2224C0" w14:textId="7BF3039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1E8B817" w14:textId="58EE189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14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7EAF1C4" w14:textId="161891C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B49DADF" w14:textId="63192BE4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0B5E98B9" w14:textId="702933B6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=F4+1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17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031FB9CF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23BAA67E" w14:textId="781F16F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=G4+1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4A91E366" w14:textId="370F880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19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9CD9FA9" w14:textId="0E6633F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0730DE8" w14:textId="5A9012F0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21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8E94C42" w14:textId="23C486D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22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491F44B0" w14:textId="702C953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23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4F9ADD11" w14:textId="2311F89B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=F5+1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24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70CC9F45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327EB80" w14:textId="4107BE7F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24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=G5+1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25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5D827B45" w14:textId="36542296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25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26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1BFFAE0" w14:textId="673CA50B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=B6+1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27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6D086A65" w14:textId="15B96F83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=C6+1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28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6E68AD1" w14:textId="4E9EBC8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28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=D6+1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29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56863F3" w14:textId="7F0556B2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29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=E6+1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t>30</w: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10CF03AC" w14:textId="0DE0D023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 0,""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IF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30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&lt;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begin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=F6+1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 xml:space="preserve"> "" 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instrText>31</w:instrTex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t>31</w:t>
            </w:r>
            <w:r w:rsidRPr="00727D08">
              <w:rPr>
                <w:rFonts w:ascii="Impact" w:hAnsi="Impact" w:cs="Arial"/>
                <w:noProof/>
                <w:color w:val="C00000"/>
                <w:sz w:val="96"/>
                <w:szCs w:val="96"/>
                <w:lang w:bidi="ru-RU"/>
              </w:rPr>
              <w:fldChar w:fldCharType="end"/>
            </w:r>
          </w:p>
        </w:tc>
      </w:tr>
      <w:tr w:rsidR="00ED5F48" w:rsidRPr="00F1140A" w14:paraId="1957B553" w14:textId="77777777" w:rsidTr="00A76704">
        <w:trPr>
          <w:trHeight w:val="1247"/>
        </w:trPr>
        <w:tc>
          <w:tcPr>
            <w:tcW w:w="707" w:type="pct"/>
            <w:tcMar>
              <w:right w:w="142" w:type="dxa"/>
            </w:tcMar>
            <w:vAlign w:val="center"/>
          </w:tcPr>
          <w:p w14:paraId="75070656" w14:textId="4BE48725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=G6+1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center"/>
          </w:tcPr>
          <w:p w14:paraId="298AFD37" w14:textId="545F847D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185E5C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 0,""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IF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30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&lt;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DocVariable MonthEnd10 \@ d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=A7+1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 xml:space="preserve"> "" 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instrText>31</w:instrText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  <w:r w:rsidRPr="00F1140A">
              <w:rPr>
                <w:rFonts w:ascii="Impact" w:hAnsi="Impact" w:cs="Arial"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5420F714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0FB39AC7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784575F8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center"/>
          </w:tcPr>
          <w:p w14:paraId="1BCB9558" w14:textId="77777777" w:rsidR="00ED5F48" w:rsidRPr="00F1140A" w:rsidRDefault="00ED5F48" w:rsidP="00F1140A">
            <w:pPr>
              <w:pStyle w:val="Dates"/>
              <w:rPr>
                <w:rFonts w:ascii="Impact" w:hAnsi="Impact" w:cs="Arial"/>
                <w:noProof/>
                <w:color w:val="auto"/>
                <w:sz w:val="96"/>
                <w:szCs w:val="96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center"/>
          </w:tcPr>
          <w:p w14:paraId="6C2D1A52" w14:textId="77777777" w:rsidR="00ED5F48" w:rsidRPr="00727D08" w:rsidRDefault="00ED5F48" w:rsidP="00F1140A">
            <w:pPr>
              <w:pStyle w:val="Dates"/>
              <w:rPr>
                <w:rFonts w:ascii="Impact" w:hAnsi="Impact" w:cs="Arial"/>
                <w:noProof/>
                <w:color w:val="C00000"/>
                <w:sz w:val="96"/>
                <w:szCs w:val="96"/>
              </w:rPr>
            </w:pPr>
          </w:p>
        </w:tc>
      </w:tr>
    </w:tbl>
    <w:p w14:paraId="50D5D5A5" w14:textId="77777777" w:rsidR="00ED5F48" w:rsidRPr="00F1140A" w:rsidRDefault="00ED5F48" w:rsidP="00C800AA">
      <w:pPr>
        <w:pStyle w:val="a5"/>
        <w:rPr>
          <w:rFonts w:ascii="Impact" w:hAnsi="Impact" w:cs="Arial"/>
          <w:noProof/>
          <w:color w:val="auto"/>
          <w:sz w:val="2"/>
          <w:szCs w:val="2"/>
        </w:rPr>
      </w:pPr>
    </w:p>
    <w:sectPr w:rsidR="00ED5F48" w:rsidRPr="00F1140A" w:rsidSect="00F1140A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E3C1D99" w14:textId="77777777" w:rsidR="00F074F6" w:rsidRDefault="00F074F6">
      <w:pPr>
        <w:spacing w:after="0"/>
      </w:pPr>
      <w:r>
        <w:separator/>
      </w:r>
    </w:p>
  </w:endnote>
  <w:endnote w:type="continuationSeparator" w:id="0">
    <w:p w14:paraId="1528B49A" w14:textId="77777777" w:rsidR="00F074F6" w:rsidRDefault="00F074F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94918" w14:textId="77777777" w:rsidR="00F074F6" w:rsidRDefault="00F074F6">
      <w:pPr>
        <w:spacing w:after="0"/>
      </w:pPr>
      <w:r>
        <w:separator/>
      </w:r>
    </w:p>
  </w:footnote>
  <w:footnote w:type="continuationSeparator" w:id="0">
    <w:p w14:paraId="3D1A168E" w14:textId="77777777" w:rsidR="00F074F6" w:rsidRDefault="00F074F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1"/>
    <w:docVar w:name="MonthEnd10" w:val="31.10.2021"/>
    <w:docVar w:name="MonthEnd11" w:val="30.11.2021"/>
    <w:docVar w:name="MonthEnd12" w:val="31.12.2021"/>
    <w:docVar w:name="MonthEnd2" w:val="28.02.2021"/>
    <w:docVar w:name="MonthEnd3" w:val="31.03.2021"/>
    <w:docVar w:name="MonthEnd4" w:val="30.04.2021"/>
    <w:docVar w:name="MonthEnd5" w:val="31.05.2021"/>
    <w:docVar w:name="MonthEnd6" w:val="30.06.2021"/>
    <w:docVar w:name="MonthEnd7" w:val="31.07.2021"/>
    <w:docVar w:name="MonthEnd8" w:val="31.08.2021"/>
    <w:docVar w:name="MonthEnd9" w:val="30.09.2021"/>
    <w:docVar w:name="Months" w:val="12"/>
    <w:docVar w:name="MonthStart1" w:val="01.01.2021"/>
    <w:docVar w:name="MonthStart10" w:val="01.10.2021"/>
    <w:docVar w:name="MonthStart11" w:val="01.11.2021"/>
    <w:docVar w:name="MonthStart12" w:val="01.12.2021"/>
    <w:docVar w:name="MonthStart2" w:val="01.02.2021"/>
    <w:docVar w:name="MonthStart3" w:val="01.03.2021"/>
    <w:docVar w:name="MonthStart4" w:val="01.04.2021"/>
    <w:docVar w:name="MonthStart5" w:val="01.05.2021"/>
    <w:docVar w:name="MonthStart6" w:val="01.06.2021"/>
    <w:docVar w:name="MonthStart7" w:val="01.07.2021"/>
    <w:docVar w:name="MonthStart8" w:val="01.08.2021"/>
    <w:docVar w:name="MonthStart9" w:val="01.09.2021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85E5C"/>
    <w:rsid w:val="001B01F9"/>
    <w:rsid w:val="001C41F9"/>
    <w:rsid w:val="00285C1D"/>
    <w:rsid w:val="002E6538"/>
    <w:rsid w:val="003327F5"/>
    <w:rsid w:val="00340CAF"/>
    <w:rsid w:val="003C0D41"/>
    <w:rsid w:val="003E085C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27D0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96E56"/>
    <w:rsid w:val="00997268"/>
    <w:rsid w:val="009D07C4"/>
    <w:rsid w:val="00A12667"/>
    <w:rsid w:val="00A14581"/>
    <w:rsid w:val="00A20E4C"/>
    <w:rsid w:val="00A5396F"/>
    <w:rsid w:val="00A7670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DF3F0B"/>
    <w:rsid w:val="00E1407A"/>
    <w:rsid w:val="00E33F1A"/>
    <w:rsid w:val="00E50BDE"/>
    <w:rsid w:val="00E774CD"/>
    <w:rsid w:val="00E77E1D"/>
    <w:rsid w:val="00E97684"/>
    <w:rsid w:val="00ED5F48"/>
    <w:rsid w:val="00ED75B6"/>
    <w:rsid w:val="00F074F6"/>
    <w:rsid w:val="00F1140A"/>
    <w:rsid w:val="00F60810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4</Pages>
  <Words>293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2020-05-03T21:49:00Z</dcterms:created>
  <dcterms:modified xsi:type="dcterms:W3CDTF">2020-05-04T08:16:00Z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