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2DC7F637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1B289A16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5F1900AB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978C39A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217628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84C2AC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5817F6E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C5AE449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FC37FAE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35280A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095220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D64E2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71F68A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1B1B73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3E0037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12A058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753526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6C870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20BCF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F243A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E5A56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33993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4C485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05B61D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6361D7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79CEF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0C0398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7CC06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7AAC25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34DB44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3803D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45C587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A1319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5F7DB0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06EF9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694BF9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28578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0CA2DF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85CBD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03F53F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E3878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6B080B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4F3B29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FB372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58316A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0BEBA1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795E7" w14:textId="77777777" w:rsidR="00982E12" w:rsidRDefault="00982E12">
      <w:pPr>
        <w:spacing w:after="0"/>
      </w:pPr>
      <w:r>
        <w:separator/>
      </w:r>
    </w:p>
  </w:endnote>
  <w:endnote w:type="continuationSeparator" w:id="0">
    <w:p w14:paraId="57495421" w14:textId="77777777" w:rsidR="00982E12" w:rsidRDefault="00982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A13B3" w14:textId="77777777" w:rsidR="00982E12" w:rsidRDefault="00982E12">
      <w:pPr>
        <w:spacing w:after="0"/>
      </w:pPr>
      <w:r>
        <w:separator/>
      </w:r>
    </w:p>
  </w:footnote>
  <w:footnote w:type="continuationSeparator" w:id="0">
    <w:p w14:paraId="271AA189" w14:textId="77777777" w:rsidR="00982E12" w:rsidRDefault="00982E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C5BB6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82E12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B1D86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2020-05-02T08:46:00Z</dcterms:created>
  <dcterms:modified xsi:type="dcterms:W3CDTF">2020-05-02T12:47:00Z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