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E0D7F3E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1A618F8E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1B286E50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4BBAE3E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3ED9F6AC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0698ED4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14402D1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51762D90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5E07EE7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47650E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500367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411F98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6A11ED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2F55ED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648487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62AE32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073FEF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37660C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36E943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3AB191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188E6C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706BD6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0FD856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3FFCD9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4232F8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0FC185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588EA4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1216B7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65003C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2D580A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735ECC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68F358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473B82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0D3F2C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714C91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03AABE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6E6291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6B76A2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77BD5C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4A5D99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33096A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04221C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3A09C9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21304F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454B58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11DE86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83A7B" w14:textId="77777777" w:rsidR="004D7FEC" w:rsidRDefault="004D7FEC">
      <w:pPr>
        <w:spacing w:after="0"/>
      </w:pPr>
      <w:r>
        <w:separator/>
      </w:r>
    </w:p>
  </w:endnote>
  <w:endnote w:type="continuationSeparator" w:id="0">
    <w:p w14:paraId="2ECF5001" w14:textId="77777777" w:rsidR="004D7FEC" w:rsidRDefault="004D7F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BBCEB" w14:textId="77777777" w:rsidR="004D7FEC" w:rsidRDefault="004D7FEC">
      <w:pPr>
        <w:spacing w:after="0"/>
      </w:pPr>
      <w:r>
        <w:separator/>
      </w:r>
    </w:p>
  </w:footnote>
  <w:footnote w:type="continuationSeparator" w:id="0">
    <w:p w14:paraId="65520B7D" w14:textId="77777777" w:rsidR="004D7FEC" w:rsidRDefault="004D7F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D7FE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6F7244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2614D"/>
    <w:rsid w:val="00F573D8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2020-05-02T08:45:00Z</dcterms:created>
  <dcterms:modified xsi:type="dcterms:W3CDTF">2020-05-02T12:46:00Z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