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030A2461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22F74D25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ED4339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60AB7A64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5905FB5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5F070185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391D97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481CB6C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68900F4B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65396FF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ED4339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45E475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FDE91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482E3B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432B8F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775A92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79AA09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3078D8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ED4339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242D0C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0D0542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32F54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092661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4E9658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1577B0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681A1C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ED4339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25B5A7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12B7A2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6E6780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8334B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F627F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6C6134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40D88E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ED4339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DFF7B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1781F5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65EBC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1D2335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CBD9F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3C6AB5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2ACB2D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ED4339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381D61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08E894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2C9F53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83BC3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8652C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EAD47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5F5A5C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ED4339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33D189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5784E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A7B" w14:textId="77777777" w:rsidR="004D7FEC" w:rsidRDefault="004D7FEC">
      <w:pPr>
        <w:spacing w:after="0"/>
      </w:pPr>
      <w:r>
        <w:separator/>
      </w:r>
    </w:p>
  </w:endnote>
  <w:endnote w:type="continuationSeparator" w:id="0">
    <w:p w14:paraId="2ECF5001" w14:textId="77777777" w:rsidR="004D7FEC" w:rsidRDefault="004D7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BCEB" w14:textId="77777777" w:rsidR="004D7FEC" w:rsidRDefault="004D7FEC">
      <w:pPr>
        <w:spacing w:after="0"/>
      </w:pPr>
      <w:r>
        <w:separator/>
      </w:r>
    </w:p>
  </w:footnote>
  <w:footnote w:type="continuationSeparator" w:id="0">
    <w:p w14:paraId="65520B7D" w14:textId="77777777" w:rsidR="004D7FEC" w:rsidRDefault="004D7F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D7FE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4339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2020-05-02T08:45:00Z</dcterms:created>
  <dcterms:modified xsi:type="dcterms:W3CDTF">2020-05-02T12:46:00Z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