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D0F2B4B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2A8ECC7A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50A282E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5552D4F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5CBCE3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12A43F3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76BDCF33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35CAB151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542CE535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1DBAB9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4E6B79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566ABC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3BF81D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584A68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37B0F2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29EDE5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30A762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187538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4E485C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3AA009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4BF29C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4D27F7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40276B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2F024C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7CFC7B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66E543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5FF4B9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66D73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09E5C1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4C64E8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7679B2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505C26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235F25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71FBD1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12961D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0E1899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452F35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1F4A79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0DCE60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6E411C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1A8607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8764F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19AA7F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371519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46E508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09BFD7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3A7B" w14:textId="77777777" w:rsidR="004D7FEC" w:rsidRDefault="004D7FEC">
      <w:pPr>
        <w:spacing w:after="0"/>
      </w:pPr>
      <w:r>
        <w:separator/>
      </w:r>
    </w:p>
  </w:endnote>
  <w:endnote w:type="continuationSeparator" w:id="0">
    <w:p w14:paraId="2ECF5001" w14:textId="77777777" w:rsidR="004D7FEC" w:rsidRDefault="004D7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BBCEB" w14:textId="77777777" w:rsidR="004D7FEC" w:rsidRDefault="004D7FEC">
      <w:pPr>
        <w:spacing w:after="0"/>
      </w:pPr>
      <w:r>
        <w:separator/>
      </w:r>
    </w:p>
  </w:footnote>
  <w:footnote w:type="continuationSeparator" w:id="0">
    <w:p w14:paraId="65520B7D" w14:textId="77777777" w:rsidR="004D7FEC" w:rsidRDefault="004D7F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B47C6"/>
    <w:rsid w:val="004D7FE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2020-05-02T08:45:00Z</dcterms:created>
  <dcterms:modified xsi:type="dcterms:W3CDTF">2020-05-02T12:46:00Z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