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0F21B137" w:rsidR="00BF49DC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036D5EFF" w:rsidR="00BF49DC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1042C4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7AA6E9CE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C736DE0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2D7E2F91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BF874F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AA64EF9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6E8162C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246202C4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1042C4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065EDFE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27A5457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6C36E5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A5BA0D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357E3B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C5C3CE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0FED548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1042C4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2E10BEE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34C148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6CFE040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1397DD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65C4849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539EE6F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1A1C81E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1042C4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42347A7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5A86BC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7DD5C7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2D6AD2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7C8B6B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4C633DC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31114EC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1042C4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777C096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A0BAC2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9CEA2F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294020B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B82873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2626BC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68684A6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1042C4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1E368F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60BBF4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94E1C7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F7ED29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397E6D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552F3B1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0BBE17B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1042C4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657A1BF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216E74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042C4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