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0F7C805E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26E1D0D0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EA6C1F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4AD0035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25510A9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272FD266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02A9320C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422F2D30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39624F85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461BCA66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0E3934F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1AB5DA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4B82F3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171964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2D126C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69050F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553E02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52C81F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41ED21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6D809F3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F4126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67CC8BA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432BD0B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2D789F2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47B5A0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3CB356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1890E3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471236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695651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2EDFBD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09F6EB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7EA0366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0891A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5B2E8C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6CA2B2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01F2C4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5807042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5CF931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698030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AEE8C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74BD8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331868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4623B8A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4DBE99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20795C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EA6C1F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17E5D81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09BDFA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A6C1F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