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E0D7F3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22F9C063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1B286E5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BBAE3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ED9F6A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698ED4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14402D1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51762D90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E07EE7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546AC0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774EA8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E3023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1FFFE5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7CA82A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1E725E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BA7DF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6EA272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0F4EC7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7689C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2C6392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2BC70B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0041BC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28979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2DD28C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D2587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2FD85F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C3604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AFE3B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2E576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92CF3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463599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7EE60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038970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4068B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8F6DB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37CB9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465E49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19DA71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E693D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D7B4D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AA374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654E7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DB409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31F47D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B7616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48C4C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40388" w14:textId="77777777" w:rsidR="00EB4AA9" w:rsidRDefault="00EB4AA9">
      <w:pPr>
        <w:spacing w:after="0"/>
      </w:pPr>
      <w:r>
        <w:separator/>
      </w:r>
    </w:p>
  </w:endnote>
  <w:endnote w:type="continuationSeparator" w:id="0">
    <w:p w14:paraId="1A23E764" w14:textId="77777777" w:rsidR="00EB4AA9" w:rsidRDefault="00EB4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6ECFA" w14:textId="77777777" w:rsidR="00EB4AA9" w:rsidRDefault="00EB4AA9">
      <w:pPr>
        <w:spacing w:after="0"/>
      </w:pPr>
      <w:r>
        <w:separator/>
      </w:r>
    </w:p>
  </w:footnote>
  <w:footnote w:type="continuationSeparator" w:id="0">
    <w:p w14:paraId="761051AE" w14:textId="77777777" w:rsidR="00EB4AA9" w:rsidRDefault="00EB4A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616D5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B4AA9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