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0792BB5D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02CF3E65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43FE93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1D66EDA2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0084867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1E0FE69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637B035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0FD15E67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E067528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C90D7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65FE81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422950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471F01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18D73D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5A93C0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5EF48A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2B024F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37397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DD144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085C14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673342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396271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3C948B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6E7358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21DF59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3F305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3D36FD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1B2EF5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0C401B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37F576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00FD16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1A8AB9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333878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37DE4C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70FFD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11CBDA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1E4D76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6DFB0E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3A7715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5DDA4E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44BFBA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7ECDC4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7F9985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167E89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44C399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75BEEE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40388" w14:textId="77777777" w:rsidR="00EB4AA9" w:rsidRDefault="00EB4AA9">
      <w:pPr>
        <w:spacing w:after="0"/>
      </w:pPr>
      <w:r>
        <w:separator/>
      </w:r>
    </w:p>
  </w:endnote>
  <w:endnote w:type="continuationSeparator" w:id="0">
    <w:p w14:paraId="1A23E764" w14:textId="77777777" w:rsidR="00EB4AA9" w:rsidRDefault="00EB4A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6ECFA" w14:textId="77777777" w:rsidR="00EB4AA9" w:rsidRDefault="00EB4AA9">
      <w:pPr>
        <w:spacing w:after="0"/>
      </w:pPr>
      <w:r>
        <w:separator/>
      </w:r>
    </w:p>
  </w:footnote>
  <w:footnote w:type="continuationSeparator" w:id="0">
    <w:p w14:paraId="761051AE" w14:textId="77777777" w:rsidR="00EB4AA9" w:rsidRDefault="00EB4A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D7BAD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B4AA9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2020-05-02T08:44:00Z</dcterms:created>
  <dcterms:modified xsi:type="dcterms:W3CDTF">2020-05-02T12:43:00Z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