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0F7C805E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2FE1031D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5C6075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4AD0035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25510A9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272FD26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02A9320C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422F2D30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39624F85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61BCA66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5C607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1F58B6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1B2DD0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1CE08D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C3D78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7E22AC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353CFB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12FE92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5C607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084D53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48B684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431B5A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13E8D0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6FABD5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73DE8E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1B05BE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5C607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199398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4CD483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36E43B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05CC4E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09EC82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5A4505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6613C3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5C607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09F1B5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2BD184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DD55B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0DE3DF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303EE6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0AA61C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2DF220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5C607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13D9A5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7F47ED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19ACAF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56606D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508680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5CDB34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0B86F2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5C607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3AA458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2B6821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40388" w14:textId="77777777" w:rsidR="00EB4AA9" w:rsidRDefault="00EB4AA9">
      <w:pPr>
        <w:spacing w:after="0"/>
      </w:pPr>
      <w:r>
        <w:separator/>
      </w:r>
    </w:p>
  </w:endnote>
  <w:endnote w:type="continuationSeparator" w:id="0">
    <w:p w14:paraId="1A23E764" w14:textId="77777777" w:rsidR="00EB4AA9" w:rsidRDefault="00EB4A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6ECFA" w14:textId="77777777" w:rsidR="00EB4AA9" w:rsidRDefault="00EB4AA9">
      <w:pPr>
        <w:spacing w:after="0"/>
      </w:pPr>
      <w:r>
        <w:separator/>
      </w:r>
    </w:p>
  </w:footnote>
  <w:footnote w:type="continuationSeparator" w:id="0">
    <w:p w14:paraId="761051AE" w14:textId="77777777" w:rsidR="00EB4AA9" w:rsidRDefault="00EB4A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C6075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B4AA9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