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5EC3331D" w:rsidR="006B6899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2D92A5A7" w:rsidR="006B6899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A60FD5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294F8EF5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5336748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6B06F61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56AF3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2EF841D4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FAD884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5F4016DB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A60FD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0A5BF0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9E5D10F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129774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B0E30F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A89202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6DED649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1AF20DB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A60FD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B26AAA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EBFC0C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CF09C0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C15714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9C48BE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5FDA5AF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14B6767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A60FD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7B8BB09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EEB982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4F38100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72D07DB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6AF7ED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FB4A88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243D651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A60FD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69E580F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7E7E19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F6AF33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AB4E38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DD9ECB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1DF0151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398DE70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A60FD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3DEF52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DC87F8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584FEB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42EC930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0FCD920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FAE2D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6447EA2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A60FD5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7603EB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18C449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40388" w14:textId="77777777" w:rsidR="00EB4AA9" w:rsidRDefault="00EB4AA9">
      <w:pPr>
        <w:spacing w:after="0"/>
      </w:pPr>
      <w:r>
        <w:separator/>
      </w:r>
    </w:p>
  </w:endnote>
  <w:endnote w:type="continuationSeparator" w:id="0">
    <w:p w14:paraId="1A23E764" w14:textId="77777777" w:rsidR="00EB4AA9" w:rsidRDefault="00EB4A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6ECFA" w14:textId="77777777" w:rsidR="00EB4AA9" w:rsidRDefault="00EB4AA9">
      <w:pPr>
        <w:spacing w:after="0"/>
      </w:pPr>
      <w:r>
        <w:separator/>
      </w:r>
    </w:p>
  </w:footnote>
  <w:footnote w:type="continuationSeparator" w:id="0">
    <w:p w14:paraId="761051AE" w14:textId="77777777" w:rsidR="00EB4AA9" w:rsidRDefault="00EB4A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60FD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B4AA9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