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0792BB5D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57671852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43FE938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1D66EDA2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0084867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1E0FE69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637B035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0FD15E67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7E067528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2EDD6E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00A1E0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086E22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54D861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48BF87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3D4340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2CD895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02A763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2C7B9D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042F55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28A45E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4FA684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349F3E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366B91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544053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6C2CD5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691FAD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3E6059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478686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6A1951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6CD3E5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30F218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26A4BA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0E4E9B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778FE4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44632B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687710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08FE72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5AFB2F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1B8544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0DE400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1D982A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0E4091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5A0DFD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1ED1AD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17B81B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32FD44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E2B43" w14:textId="77777777" w:rsidR="000F3389" w:rsidRDefault="000F3389">
      <w:pPr>
        <w:spacing w:after="0"/>
      </w:pPr>
      <w:r>
        <w:separator/>
      </w:r>
    </w:p>
  </w:endnote>
  <w:endnote w:type="continuationSeparator" w:id="0">
    <w:p w14:paraId="01BDF758" w14:textId="77777777" w:rsidR="000F3389" w:rsidRDefault="000F33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37AB0" w14:textId="77777777" w:rsidR="000F3389" w:rsidRDefault="000F3389">
      <w:pPr>
        <w:spacing w:after="0"/>
      </w:pPr>
      <w:r>
        <w:separator/>
      </w:r>
    </w:p>
  </w:footnote>
  <w:footnote w:type="continuationSeparator" w:id="0">
    <w:p w14:paraId="79223AD0" w14:textId="77777777" w:rsidR="000F3389" w:rsidRDefault="000F33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0F3389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978F4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2020-05-02T08:44:00Z</dcterms:created>
  <dcterms:modified xsi:type="dcterms:W3CDTF">2020-05-02T12:41:00Z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