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0F21B137" w:rsidR="00BF49DC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24A01304" w:rsidR="00BF49DC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97684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097EDB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7AA6E9CE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1C736DE0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2D7E2F91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62BF874F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AA64EF9" w:rsidR="00BF49DC" w:rsidRPr="00E97684" w:rsidRDefault="003C213E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6E8162C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46202C4" w:rsidR="00BF49DC" w:rsidRPr="00E97684" w:rsidRDefault="003C213E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6C3D26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68246B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D2E2F8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076E8F0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4B37443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17874F1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E31BBE" w14:textId="7E95348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453F14D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26FCAA8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43AE41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47A1F3A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31662C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47766A1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5E6DFA71" w14:textId="2659017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6BDD4C3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51D26B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3132B77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57F096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0AC6E97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7B43A6D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394B26C" w14:textId="5FB35D38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0B76A802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02A771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10EA99B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0484EB6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CCF25A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7F40478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E480CCF" w14:textId="1B3D67A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38F1B3C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62F3E2F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3EE2AB0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44743345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59033C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02B74B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7718B96E" w14:textId="3342D0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097EDB">
        <w:trPr>
          <w:trHeight w:val="2155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7513EB5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70F2746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97EDB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