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0792BB5D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2A28478A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46A3C18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43FE938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1D66EDA2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0084867E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1E0FE69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637B035F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0FD15E67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7E067528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7699A99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3BB37BE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18467C2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2A01B7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2D8CF6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3A8C87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03C427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723366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118514C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302C46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0AC490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5C37AA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62B078A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401E25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2BA3090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58BC2B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195474C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75C5A4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000961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6B55B3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1EA660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6E6186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4167EB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6F7500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50ACEB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0E2ABF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0D53BB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0898A9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0FF5FB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2AE9A6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2092BB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367D49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25D707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3C072F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7D6D5E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1AE1E5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2A49B8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1F9A03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7EDD5" w14:textId="77777777" w:rsidR="001F485E" w:rsidRDefault="001F485E">
      <w:pPr>
        <w:spacing w:after="0"/>
      </w:pPr>
      <w:r>
        <w:separator/>
      </w:r>
    </w:p>
  </w:endnote>
  <w:endnote w:type="continuationSeparator" w:id="0">
    <w:p w14:paraId="74620268" w14:textId="77777777" w:rsidR="001F485E" w:rsidRDefault="001F48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3256C" w14:textId="77777777" w:rsidR="001F485E" w:rsidRDefault="001F485E">
      <w:pPr>
        <w:spacing w:after="0"/>
      </w:pPr>
      <w:r>
        <w:separator/>
      </w:r>
    </w:p>
  </w:footnote>
  <w:footnote w:type="continuationSeparator" w:id="0">
    <w:p w14:paraId="05CF3261" w14:textId="77777777" w:rsidR="001F485E" w:rsidRDefault="001F48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1F485E"/>
    <w:rsid w:val="00285C1D"/>
    <w:rsid w:val="003327F5"/>
    <w:rsid w:val="00340CAF"/>
    <w:rsid w:val="003A4B6B"/>
    <w:rsid w:val="003C0D41"/>
    <w:rsid w:val="003C213E"/>
    <w:rsid w:val="003E085C"/>
    <w:rsid w:val="003E5343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35ECE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2020-05-02T08:43:00Z</dcterms:created>
  <dcterms:modified xsi:type="dcterms:W3CDTF">2020-05-02T12:40:00Z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