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2DFC4603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4E2CD28B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9B101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3B5CB65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0E418B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B560956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FF7B163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17DE6C2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ECBF97F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1A34E9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7654B0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3DD72A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1FAF66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628E33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597D1B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354442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371134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300701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21E48D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1A51AB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4CFD66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657025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615793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140055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634B82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61F12B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07E108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59929E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65F13D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3BCBB1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500C08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754F09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0E2014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3253B6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611572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1959E1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5CE643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02DFDA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37A976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34E46D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6A5A4C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27F230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0DE76D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66FA05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16D351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6A6DE0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57216E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7EDD5" w14:textId="77777777" w:rsidR="001F485E" w:rsidRDefault="001F485E">
      <w:pPr>
        <w:spacing w:after="0"/>
      </w:pPr>
      <w:r>
        <w:separator/>
      </w:r>
    </w:p>
  </w:endnote>
  <w:endnote w:type="continuationSeparator" w:id="0">
    <w:p w14:paraId="74620268" w14:textId="77777777" w:rsidR="001F485E" w:rsidRDefault="001F48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3256C" w14:textId="77777777" w:rsidR="001F485E" w:rsidRDefault="001F485E">
      <w:pPr>
        <w:spacing w:after="0"/>
      </w:pPr>
      <w:r>
        <w:separator/>
      </w:r>
    </w:p>
  </w:footnote>
  <w:footnote w:type="continuationSeparator" w:id="0">
    <w:p w14:paraId="05CF3261" w14:textId="77777777" w:rsidR="001F485E" w:rsidRDefault="001F48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1F485E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7216E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2020-05-02T08:43:00Z</dcterms:created>
  <dcterms:modified xsi:type="dcterms:W3CDTF">2020-05-02T12:40:00Z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