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0792BB5D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34E7226A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43FE938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1D66EDA2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0084867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1E0FE69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637B035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0FD15E67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7E067528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113FF8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762FEC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1480BF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6D08B4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0AFC01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46CB9F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309E5D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6FBE57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1744A1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47745E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088C58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1238D3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474B98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234F41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214D76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582FC4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160B69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046E07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020BCF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42E759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50CA81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7A2188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743E7F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48AE8F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134BC3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0CC358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693269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65D4D3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366298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4A0ED1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19A430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3ACF4A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5C2290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04AF4A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604A15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5CB698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45FF7B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43455" w14:textId="77777777" w:rsidR="00034AA4" w:rsidRDefault="00034AA4">
      <w:pPr>
        <w:spacing w:after="0"/>
      </w:pPr>
      <w:r>
        <w:separator/>
      </w:r>
    </w:p>
  </w:endnote>
  <w:endnote w:type="continuationSeparator" w:id="0">
    <w:p w14:paraId="095C33E0" w14:textId="77777777" w:rsidR="00034AA4" w:rsidRDefault="00034A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3F059" w14:textId="77777777" w:rsidR="00034AA4" w:rsidRDefault="00034AA4">
      <w:pPr>
        <w:spacing w:after="0"/>
      </w:pPr>
      <w:r>
        <w:separator/>
      </w:r>
    </w:p>
  </w:footnote>
  <w:footnote w:type="continuationSeparator" w:id="0">
    <w:p w14:paraId="5248390C" w14:textId="77777777" w:rsidR="00034AA4" w:rsidRDefault="00034A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4AA4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00E90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2020-05-02T08:43:00Z</dcterms:created>
  <dcterms:modified xsi:type="dcterms:W3CDTF">2020-05-02T12:38:00Z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