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p w14:paraId="19962AF0" w14:textId="5EC3331D" w:rsidR="006B6899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4E9AF3C4" w:rsidR="006B6899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97684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876976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294F8EF5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55336748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6B06F61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D156AF3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2EF841D4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7AFAD884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5F4016DB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87697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5965444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0B6A13E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20F12A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824943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09BEC8A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1F2E35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6CB7AC9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87697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82194B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6947325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639FF56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6EB55C6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48AAFA3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60D69D0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48F6B69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87697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0265279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ACF890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5B6098B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8AC635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7F9E62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2AF83E1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2E39359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87697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506E481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2551307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CFCB5D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170B0AD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7E7CB38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2FDD858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378360B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87697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F75C4E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C817BC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6B23559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563CED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B20B8E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12E3571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1D866BC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87697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6688259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4EF3034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3455" w14:textId="77777777" w:rsidR="00034AA4" w:rsidRDefault="00034AA4">
      <w:pPr>
        <w:spacing w:after="0"/>
      </w:pPr>
      <w:r>
        <w:separator/>
      </w:r>
    </w:p>
  </w:endnote>
  <w:endnote w:type="continuationSeparator" w:id="0">
    <w:p w14:paraId="095C33E0" w14:textId="77777777" w:rsidR="00034AA4" w:rsidRDefault="00034A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3F059" w14:textId="77777777" w:rsidR="00034AA4" w:rsidRDefault="00034AA4">
      <w:pPr>
        <w:spacing w:after="0"/>
      </w:pPr>
      <w:r>
        <w:separator/>
      </w:r>
    </w:p>
  </w:footnote>
  <w:footnote w:type="continuationSeparator" w:id="0">
    <w:p w14:paraId="5248390C" w14:textId="77777777" w:rsidR="00034AA4" w:rsidRDefault="00034A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4AA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76976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