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38B4B6CF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56C83D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6EAACB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65A72B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E19D3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21B6F7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7F5030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3D21F3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4C1831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766C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C9D18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9F035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F04B8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7BF9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1D6F70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F6A8E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6C569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C1757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3C4225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9E98F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A25F2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4FE91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31B9EE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5DDE7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1D549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3E5D2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96A10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FF223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5EDD9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1A470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CC6D4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0AFC1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44570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624E4A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201886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271491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7AF0FA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9D0FC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99036C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3455" w14:textId="77777777" w:rsidR="00034AA4" w:rsidRDefault="00034AA4">
      <w:pPr>
        <w:spacing w:after="0"/>
      </w:pPr>
      <w:r>
        <w:separator/>
      </w:r>
    </w:p>
  </w:endnote>
  <w:endnote w:type="continuationSeparator" w:id="0">
    <w:p w14:paraId="095C33E0" w14:textId="77777777" w:rsidR="00034AA4" w:rsidRDefault="00034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F059" w14:textId="77777777" w:rsidR="00034AA4" w:rsidRDefault="00034AA4">
      <w:pPr>
        <w:spacing w:after="0"/>
      </w:pPr>
      <w:r>
        <w:separator/>
      </w:r>
    </w:p>
  </w:footnote>
  <w:footnote w:type="continuationSeparator" w:id="0">
    <w:p w14:paraId="5248390C" w14:textId="77777777" w:rsidR="00034AA4" w:rsidRDefault="00034A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4AA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036C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