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57F999B1" w14:textId="77777777" w:rsidTr="00ED5F48">
        <w:tc>
          <w:tcPr>
            <w:tcW w:w="2500" w:type="pct"/>
            <w:vAlign w:val="center"/>
          </w:tcPr>
          <w:p w14:paraId="6CD4D464" w14:textId="34A415B8" w:rsidR="00ED5F48" w:rsidRPr="00E97684" w:rsidRDefault="003C213E" w:rsidP="00ED5F48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bookmarkStart w:id="0" w:name="_GoBack"/>
            <w:bookmarkEnd w:id="0"/>
            <w:r>
              <w:rPr>
                <w:rFonts w:ascii="Century Gothic" w:hAnsi="Century Gothic" w:cs="Calibri"/>
                <w:noProof/>
                <w:color w:val="auto"/>
                <w:sz w:val="80"/>
                <w:szCs w:val="80"/>
                <w:lang w:bidi="ru-RU"/>
              </w:rPr>
              <w:t>JULHO</w:t>
            </w:r>
          </w:p>
        </w:tc>
        <w:tc>
          <w:tcPr>
            <w:tcW w:w="2500" w:type="pct"/>
            <w:vAlign w:val="center"/>
          </w:tcPr>
          <w:p w14:paraId="3BE4EA34" w14:textId="6A942577" w:rsidR="00ED5F48" w:rsidRPr="00E97684" w:rsidRDefault="00ED5F48" w:rsidP="00ED5F48">
            <w:pPr>
              <w:pStyle w:val="ad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E9768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t>2023</w:t>
            </w:r>
            <w:r w:rsidRPr="00E9768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658049A2" w14:textId="382900B2" w:rsidR="00ED5F48" w:rsidRPr="00E97684" w:rsidRDefault="00ED5F48" w:rsidP="00ED5F48">
      <w:pPr>
        <w:pStyle w:val="Months"/>
        <w:jc w:val="center"/>
        <w:rPr>
          <w:rFonts w:ascii="Century Gothic" w:hAnsi="Century Gothic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6"/>
        <w:gridCol w:w="1495"/>
        <w:gridCol w:w="1499"/>
        <w:gridCol w:w="1499"/>
        <w:gridCol w:w="1499"/>
        <w:gridCol w:w="1499"/>
        <w:gridCol w:w="1472"/>
      </w:tblGrid>
      <w:tr w:rsidR="00ED5F48" w:rsidRPr="00E97684" w14:paraId="2A07B664" w14:textId="77777777" w:rsidTr="00E97684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0595B0EF" w14:textId="6F7CDE89" w:rsidR="00ED5F48" w:rsidRPr="00E97684" w:rsidRDefault="003C213E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AB17593" w14:textId="5A872E06" w:rsidR="00ED5F48" w:rsidRPr="00E97684" w:rsidRDefault="003C213E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TE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4F85D72" w14:textId="5E2A459D" w:rsidR="00ED5F48" w:rsidRPr="00E97684" w:rsidRDefault="003C213E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725BE79" w14:textId="2F058898" w:rsidR="00ED5F48" w:rsidRPr="00E97684" w:rsidRDefault="003C213E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E08FC8C" w14:textId="23E4BD27" w:rsidR="00ED5F48" w:rsidRPr="00E97684" w:rsidRDefault="003C213E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9CD89D5" w14:textId="41B51C6F" w:rsidR="00ED5F48" w:rsidRPr="00E97684" w:rsidRDefault="003C213E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D2D9DB4" w14:textId="47020C5A" w:rsidR="00ED5F48" w:rsidRPr="00E97684" w:rsidRDefault="003C213E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DO</w:t>
            </w:r>
          </w:p>
        </w:tc>
      </w:tr>
      <w:tr w:rsidR="00ED5F48" w:rsidRPr="00E97684" w14:paraId="250FBDA1" w14:textId="77777777" w:rsidTr="00C800AA">
        <w:trPr>
          <w:trHeight w:val="2155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4ECF66B" w14:textId="55F1A8C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1B6236B" w14:textId="49C4621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796A5C" w14:textId="3D4D615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F1FE86" w14:textId="2F03B8D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A4B6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BE2FDF" w14:textId="030CBFE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A4B6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3F6C02" w14:textId="14AD763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455A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455A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455A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81F5514" w14:textId="7B54F3F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7366C7E6" w14:textId="77777777" w:rsidTr="00C800AA">
        <w:trPr>
          <w:trHeight w:val="2155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7EA8966" w14:textId="2129A946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BA60BF0" w14:textId="4719CCB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C24AFA9" w14:textId="259D292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673A615" w14:textId="5A5EC26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B75C9A" w14:textId="43906E5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E686C24" w14:textId="2BC86EE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7098601" w14:textId="703C78F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03AD7F0" w14:textId="77777777" w:rsidTr="00C800AA">
        <w:trPr>
          <w:trHeight w:val="2155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90FC634" w14:textId="1E5C94F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D339845" w14:textId="60B9AC8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F659809" w14:textId="14BE809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866C9C" w14:textId="2A6CE28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016042" w14:textId="045E96A6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D697AC" w14:textId="36F00AF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9857734" w14:textId="517835AF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671CE60E" w14:textId="77777777" w:rsidTr="00C800AA">
        <w:trPr>
          <w:trHeight w:val="2155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C7AE80F" w14:textId="0A01916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2254111" w14:textId="3B5DAE8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3E1D2A" w14:textId="4F7A5B1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BF1B4FD" w14:textId="5ED2750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2B93ADC" w14:textId="24F81B0F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13C171" w14:textId="024E8FDB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BF0FCBD" w14:textId="3C7FC3FB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3D3EA8D2" w14:textId="77777777" w:rsidTr="00C800AA">
        <w:trPr>
          <w:trHeight w:val="2155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AB2899E" w14:textId="77DD21D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E5646C5" w14:textId="62A25DAB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E5BB46" w14:textId="73E104E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E4E3FBF" w14:textId="4EE84C6B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F081FD" w14:textId="0DB8C71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B7ADA4" w14:textId="09BE184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C8D212E" w14:textId="6DC46A3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5D0A46A4" w14:textId="77777777" w:rsidTr="00C800AA">
        <w:trPr>
          <w:trHeight w:val="2155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7DF423A" w14:textId="042F247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AFC7EEA" w14:textId="0BB411B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39DBAAB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0ED590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523CBEE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9534267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A273432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C800AA" w:rsidRDefault="00ED5F48" w:rsidP="00C800AA">
      <w:pPr>
        <w:pStyle w:val="a5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C800AA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EB4C57" w14:textId="77777777" w:rsidR="007D535B" w:rsidRDefault="007D535B">
      <w:pPr>
        <w:spacing w:after="0"/>
      </w:pPr>
      <w:r>
        <w:separator/>
      </w:r>
    </w:p>
  </w:endnote>
  <w:endnote w:type="continuationSeparator" w:id="0">
    <w:p w14:paraId="78BED958" w14:textId="77777777" w:rsidR="007D535B" w:rsidRDefault="007D535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B55F85" w14:textId="77777777" w:rsidR="007D535B" w:rsidRDefault="007D535B">
      <w:pPr>
        <w:spacing w:after="0"/>
      </w:pPr>
      <w:r>
        <w:separator/>
      </w:r>
    </w:p>
  </w:footnote>
  <w:footnote w:type="continuationSeparator" w:id="0">
    <w:p w14:paraId="6ABBA555" w14:textId="77777777" w:rsidR="007D535B" w:rsidRDefault="007D535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removePersonalInformation/>
  <w:removeDateAndTime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C0A95"/>
    <w:rsid w:val="001274F3"/>
    <w:rsid w:val="00151CCE"/>
    <w:rsid w:val="001B01F9"/>
    <w:rsid w:val="001C41F9"/>
    <w:rsid w:val="00285C1D"/>
    <w:rsid w:val="003327F5"/>
    <w:rsid w:val="00340CAF"/>
    <w:rsid w:val="003A4B6B"/>
    <w:rsid w:val="003C0D41"/>
    <w:rsid w:val="003C213E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67021"/>
    <w:rsid w:val="006974E1"/>
    <w:rsid w:val="006B6899"/>
    <w:rsid w:val="006C0896"/>
    <w:rsid w:val="006F513E"/>
    <w:rsid w:val="007C0139"/>
    <w:rsid w:val="007D45A1"/>
    <w:rsid w:val="007D535B"/>
    <w:rsid w:val="007F564D"/>
    <w:rsid w:val="008B1201"/>
    <w:rsid w:val="008F16F7"/>
    <w:rsid w:val="009164BA"/>
    <w:rsid w:val="009166BD"/>
    <w:rsid w:val="009455AC"/>
    <w:rsid w:val="00977AAE"/>
    <w:rsid w:val="00996E56"/>
    <w:rsid w:val="00997268"/>
    <w:rsid w:val="009B5287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DE32AC"/>
    <w:rsid w:val="00E12EC2"/>
    <w:rsid w:val="00E1407A"/>
    <w:rsid w:val="00E50BDE"/>
    <w:rsid w:val="00E774CD"/>
    <w:rsid w:val="00E77E1D"/>
    <w:rsid w:val="00E97684"/>
    <w:rsid w:val="00ED5F48"/>
    <w:rsid w:val="00ED75B6"/>
    <w:rsid w:val="00F748A4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tf02896572.dotm</Template>
  <TotalTime>0</TotalTime>
  <Pages>3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2020-05-02T08:42:00Z</dcterms:created>
  <dcterms:modified xsi:type="dcterms:W3CDTF">2020-05-02T12:37:00Z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