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030A2461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546F5AB2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4B2EB927" w14:textId="77777777" w:rsidTr="003272DE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60AB7A64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5905FB5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5F070185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391D97C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481CB6C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8900F4B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65396FF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A54C37E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5D80207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34B793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74B49F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CF204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5E36F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2BF2BE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7C5A63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273E667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8BE4F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4A09E5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6FF67D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79C3A0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30BB69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2A0E31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6A686BB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6165FC3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433A57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2C05EA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0FCED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242222F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4C2C7BD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7E1526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7028C3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0D936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76A962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3CF524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26CCF1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1B44B8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17C195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1286F6B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1316CB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0ACAB5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CDA14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7A850BC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02753A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3272DE">
        <w:trPr>
          <w:trHeight w:val="2155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61F30D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4CA483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272DE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