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0F7C805E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60D2FB7C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F94FF7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4AD0035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25510A9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272FD266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02A9320C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422F2D30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39624F85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461BCA66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F94FF7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3B9F289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420C594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06FCBA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479EDD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5B10E8F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6C7AF29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6CAC09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F94FF7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574572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5B72C2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3444226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338ADC4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15FAD4F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096F7D6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0B2EA6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F94FF7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6B570A7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7F27DC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22DA71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0866C74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72BBFE0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529FE7C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3643282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F94FF7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47E664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5C1786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725E3B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33D0E4A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06A275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2E019BB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70C309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F94FF7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391F9E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6125B7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277D0D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66A787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70A3588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629618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1B38542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F94FF7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5CC81AD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19EF47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94FF7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