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491B8CF8" w14:textId="77777777" w:rsidTr="00ED5F48">
        <w:tc>
          <w:tcPr>
            <w:tcW w:w="2500" w:type="pct"/>
            <w:vAlign w:val="center"/>
          </w:tcPr>
          <w:p w14:paraId="1D943BD5" w14:textId="2D0F2B4B" w:rsidR="00ED5F48" w:rsidRPr="00E97684" w:rsidRDefault="003C213E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bookmarkStart w:id="0" w:name="_GoBack"/>
            <w:bookmarkEnd w:id="0"/>
            <w:r>
              <w:rPr>
                <w:rFonts w:ascii="Century Gothic" w:hAnsi="Century Gothic" w:cs="Calibri"/>
                <w:noProof/>
                <w:color w:val="auto"/>
                <w:sz w:val="80"/>
                <w:szCs w:val="80"/>
                <w:lang w:bidi="ru-RU"/>
              </w:rPr>
              <w:t>NOVEMBRO</w:t>
            </w:r>
          </w:p>
        </w:tc>
        <w:tc>
          <w:tcPr>
            <w:tcW w:w="2500" w:type="pct"/>
            <w:vAlign w:val="center"/>
          </w:tcPr>
          <w:p w14:paraId="5AC816B2" w14:textId="1B87C4EB" w:rsidR="00ED5F48" w:rsidRPr="00E97684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60D83A92" w14:textId="61BA8925" w:rsidR="00ED5F48" w:rsidRPr="00E97684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ED5F48" w:rsidRPr="00E97684" w14:paraId="46168607" w14:textId="77777777" w:rsidTr="00E97684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624BECF2" w14:textId="50A282EE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15CDEE10" w14:textId="5552D4F8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8328FBE" w14:textId="5CBCE389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6C11AC7" w14:textId="12A43F38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92D2B52" w14:textId="76BDCF33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4E3B942" w14:textId="35CAB151" w:rsidR="00ED5F48" w:rsidRPr="00E97684" w:rsidRDefault="003C213E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5F471C53" w14:textId="542CE535" w:rsidR="00ED5F48" w:rsidRPr="00E97684" w:rsidRDefault="003C213E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ED5F48" w:rsidRPr="00E97684" w14:paraId="1AB241C6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208744" w14:textId="5EDE0F4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F23BE8" w14:textId="2705B5C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F104F4" w14:textId="4A6F6E7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57DE07" w14:textId="02FF445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EDA721" w14:textId="5CEF0F5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318F1A" w14:textId="40088B4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44BCADC" w14:textId="080EEC6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190101B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392197A" w14:textId="2004C0D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6E84146" w14:textId="7023781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1D001C" w14:textId="0EC75B8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99F84F" w14:textId="33724A8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D7A2C7" w14:textId="6BBFA78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C68FC" w14:textId="0079E50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FA46A54" w14:textId="1722F79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1496383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EC68B63" w14:textId="7B412A0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1DE3BEC" w14:textId="22FCF53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AD6FE0" w14:textId="3AD98D8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A9C57C" w14:textId="128771C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0A001C" w14:textId="03FC67D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B318C0" w14:textId="194F1F0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CC94ADB" w14:textId="0680160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74BB8BF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7B7C06" w14:textId="125529B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51A727" w14:textId="4287C17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866D1E" w14:textId="0A4B108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4EB99" w14:textId="3A9D6D9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9EFBF0" w14:textId="5430952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33F83D" w14:textId="5CA2EBC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6EBAA" w14:textId="3CE4F2C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240C3B6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EFB2A1C" w14:textId="2EFAC5B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48B7341" w14:textId="79FF145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D13A7C" w14:textId="73E20E1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BD97E4" w14:textId="70C1940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78CE96" w14:textId="3C57CC2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9A1247" w14:textId="400072E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3BC1A11" w14:textId="12ADD7F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AEF418B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9A0E62B" w14:textId="6F21250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CAB03A5" w14:textId="074C432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7ACE1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7008B6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0AE0D9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60972F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94C250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C800AA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EB4C57" w14:textId="77777777" w:rsidR="007D535B" w:rsidRDefault="007D535B">
      <w:pPr>
        <w:spacing w:after="0"/>
      </w:pPr>
      <w:r>
        <w:separator/>
      </w:r>
    </w:p>
  </w:endnote>
  <w:endnote w:type="continuationSeparator" w:id="0">
    <w:p w14:paraId="78BED958" w14:textId="77777777" w:rsidR="007D535B" w:rsidRDefault="007D535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B55F85" w14:textId="77777777" w:rsidR="007D535B" w:rsidRDefault="007D535B">
      <w:pPr>
        <w:spacing w:after="0"/>
      </w:pPr>
      <w:r>
        <w:separator/>
      </w:r>
    </w:p>
  </w:footnote>
  <w:footnote w:type="continuationSeparator" w:id="0">
    <w:p w14:paraId="6ABBA555" w14:textId="77777777" w:rsidR="007D535B" w:rsidRDefault="007D535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3327F5"/>
    <w:rsid w:val="00340CAF"/>
    <w:rsid w:val="003A4B6B"/>
    <w:rsid w:val="003C0D41"/>
    <w:rsid w:val="003C213E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F513E"/>
    <w:rsid w:val="007C0139"/>
    <w:rsid w:val="007D45A1"/>
    <w:rsid w:val="007D535B"/>
    <w:rsid w:val="007F564D"/>
    <w:rsid w:val="008B1201"/>
    <w:rsid w:val="008E23C2"/>
    <w:rsid w:val="008F16F7"/>
    <w:rsid w:val="009164BA"/>
    <w:rsid w:val="009166BD"/>
    <w:rsid w:val="009455AC"/>
    <w:rsid w:val="00977AAE"/>
    <w:rsid w:val="00996E56"/>
    <w:rsid w:val="00997268"/>
    <w:rsid w:val="009B5287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E32AC"/>
    <w:rsid w:val="00E12EC2"/>
    <w:rsid w:val="00E1407A"/>
    <w:rsid w:val="00E50BDE"/>
    <w:rsid w:val="00E774CD"/>
    <w:rsid w:val="00E77E1D"/>
    <w:rsid w:val="00E97684"/>
    <w:rsid w:val="00ED5F48"/>
    <w:rsid w:val="00ED75B6"/>
    <w:rsid w:val="00F748A4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3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2020-05-02T08:42:00Z</dcterms:created>
  <dcterms:modified xsi:type="dcterms:W3CDTF">2020-05-02T12:37:00Z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