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0F21B137" w:rsidR="00BF49DC" w:rsidRPr="00E97684" w:rsidRDefault="003C213E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02810A85" w:rsidR="00BF49DC" w:rsidRPr="00E97684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E97684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E97684" w14:paraId="726CE1BC" w14:textId="77777777" w:rsidTr="00E540E9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7AA6E9CE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1C736DE0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2D7E2F91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62BF874F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5AA64EF9" w:rsidR="00BF49DC" w:rsidRPr="00E97684" w:rsidRDefault="003C213E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6E8162C" w:rsidR="00BF49DC" w:rsidRPr="00E97684" w:rsidRDefault="003C213E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246202C4" w:rsidR="00BF49DC" w:rsidRPr="00E97684" w:rsidRDefault="003C213E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BF49DC" w:rsidRPr="00E97684" w14:paraId="6EAC1785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1CA1D2E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1620724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7061497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39454D8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5153841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6CAFEF8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7E31BBE" w14:textId="2A226AF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738975E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141B26F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0E81735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078EF07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16BCAFE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3B6B343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E6DFA71" w14:textId="04E4793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4F8457E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234F74B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44156C2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168B927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0E3B390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0D510F2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394B26C" w14:textId="243AD05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6BBAD5D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2E7B1FA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345C734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1CD7E89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42ED3B2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50FE1EF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E480CCF" w14:textId="02D4955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692CD87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605EC7D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21A15A9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350DD66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1BC86E6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62B2C1B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7718B96E" w14:textId="0CB2827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E540E9">
        <w:trPr>
          <w:trHeight w:val="2155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48E648F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1F2383E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GoBack"/>
      <w:bookmarkEnd w:id="0"/>
      <w:bookmarkEnd w:id="1"/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540E9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