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34A415B8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4B01C559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6F7CDE8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5A872E06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5E2A459D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F05889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23E4BD27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41B51C6F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47020C5A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140F17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7C2C70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47BB74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3FA334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192DEC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3F945A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0947ED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4A5B62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43567F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04DA00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74FE2F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030467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2514A9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78D802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17CEF4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23506C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045524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353242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4A8DFE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014861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331E32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349478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6CE0A2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57BADB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065A78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1C66BF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0043FF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13F3E1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45A85E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685FE6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5624D1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2F5339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34B29B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04E317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2CA3E7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2F6879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22FF0C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4177D" w14:textId="77777777" w:rsidR="000D083F" w:rsidRDefault="000D083F">
      <w:pPr>
        <w:spacing w:after="0"/>
      </w:pPr>
      <w:r>
        <w:separator/>
      </w:r>
    </w:p>
  </w:endnote>
  <w:endnote w:type="continuationSeparator" w:id="0">
    <w:p w14:paraId="313E6D6A" w14:textId="77777777" w:rsidR="000D083F" w:rsidRDefault="000D08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7FE3C" w14:textId="77777777" w:rsidR="000D083F" w:rsidRDefault="000D083F">
      <w:pPr>
        <w:spacing w:after="0"/>
      </w:pPr>
      <w:r>
        <w:separator/>
      </w:r>
    </w:p>
  </w:footnote>
  <w:footnote w:type="continuationSeparator" w:id="0">
    <w:p w14:paraId="7A4C23F7" w14:textId="77777777" w:rsidR="000D083F" w:rsidRDefault="000D08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083F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77C87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2020-05-02T08:42:00Z</dcterms:created>
  <dcterms:modified xsi:type="dcterms:W3CDTF">2020-05-02T12:36:00Z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