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2DFC4603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6339FDA2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9B101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3B5CB65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0E418B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B56095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FF7B163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17DE6C2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ECBF97F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0E3DCA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2878E2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43BB2F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05E9B6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3990B6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61FC96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DABBE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1E9212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330C8E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09A207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526D97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1009F7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14B0C4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2C3018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420B03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2E9478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702081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4ECC91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5EF2D8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0AA69A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5AFAE5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793CB7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0569D6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78ED41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64DA95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64CEFC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2E5FEE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09CD2B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38C14E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09E412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502125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682F6B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3D429A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2CF37B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2FD792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6864F9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5AF205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E3080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4177D" w14:textId="77777777" w:rsidR="000D083F" w:rsidRDefault="000D083F">
      <w:pPr>
        <w:spacing w:after="0"/>
      </w:pPr>
      <w:r>
        <w:separator/>
      </w:r>
    </w:p>
  </w:endnote>
  <w:endnote w:type="continuationSeparator" w:id="0">
    <w:p w14:paraId="313E6D6A" w14:textId="77777777" w:rsidR="000D083F" w:rsidRDefault="000D08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7FE3C" w14:textId="77777777" w:rsidR="000D083F" w:rsidRDefault="000D083F">
      <w:pPr>
        <w:spacing w:after="0"/>
      </w:pPr>
      <w:r>
        <w:separator/>
      </w:r>
    </w:p>
  </w:footnote>
  <w:footnote w:type="continuationSeparator" w:id="0">
    <w:p w14:paraId="7A4C23F7" w14:textId="77777777" w:rsidR="000D083F" w:rsidRDefault="000D08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83F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3080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2020-05-02T08:42:00Z</dcterms:created>
  <dcterms:modified xsi:type="dcterms:W3CDTF">2020-05-02T12:36:00Z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