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190EE876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4791DF03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4ABC623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CC50E1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CDD6F02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358485B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458839E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77494E6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3D4249C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1A22F2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3B1BA4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CC10A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1DFAA8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6DBC63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5DC945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78DC74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7C2269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30374C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084992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2047EA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0079CF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38F744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2F7AC3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74C7D9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65028A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1441AE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14D101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255FB9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4E961A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01AEFA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2F63B6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650942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0DF97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303751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416EF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2D880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65732D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262AB0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4F446C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212B30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136F22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4F5E77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01F2B0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322D5A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EEEBB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048175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20D6B" w14:textId="77777777" w:rsidR="00A12331" w:rsidRDefault="00A12331">
      <w:pPr>
        <w:spacing w:after="0"/>
      </w:pPr>
      <w:r>
        <w:separator/>
      </w:r>
    </w:p>
  </w:endnote>
  <w:endnote w:type="continuationSeparator" w:id="0">
    <w:p w14:paraId="0557924E" w14:textId="77777777" w:rsidR="00A12331" w:rsidRDefault="00A12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25871" w14:textId="77777777" w:rsidR="00A12331" w:rsidRDefault="00A12331">
      <w:pPr>
        <w:spacing w:after="0"/>
      </w:pPr>
      <w:r>
        <w:separator/>
      </w:r>
    </w:p>
  </w:footnote>
  <w:footnote w:type="continuationSeparator" w:id="0">
    <w:p w14:paraId="43BA5E2E" w14:textId="77777777" w:rsidR="00A12331" w:rsidRDefault="00A12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47C4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331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2020-05-02T08:41:00Z</dcterms:created>
  <dcterms:modified xsi:type="dcterms:W3CDTF">2020-05-02T12:35:00Z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