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34A415B8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540B8D0F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6F7CDE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A872E0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E2A459D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F0588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3E4BD2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41B51C6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47020C5A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4ECED1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0298EC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64298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5E0AB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10822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69B858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68EB07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50AACD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1D104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4EBA6B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ACA26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79286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708EB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02CAA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5566E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7ECAFD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D1A01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D4C8D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23C41C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8137E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16533B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B74A9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09FCB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17D6E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4438F5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357885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68E57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705E3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831B4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BE116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72480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DED13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EB55A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72B0CD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645A5D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05081A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681E1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C7424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