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792BB5D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26B5B3CB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43FE9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66EDA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0084867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1E0FE6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637B035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FD15E67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E067528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43600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974F6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8EE5F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F8FA9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F6999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423D53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E7A97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86439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008A6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A4E30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72426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4E599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6B070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62A8A4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F4A10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888F0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1AF35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F95F7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65587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2775E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43C210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5337F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F8D62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D7FC3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A765F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C3BD1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B6F64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3F060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5EA12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D7DBF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7E149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7807E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BF175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7ED4D2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36271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F8EAD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1272E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57F29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