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79C8F64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6229F435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C0D66C5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3FC246F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F660D7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60FDA4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75D0641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FDE6C53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2DCF4BD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07E335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664F61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C70D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861B9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3D5F1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25347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685DC4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414AC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456EE2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C20DB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228F6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2CA91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7BE379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6B89E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E87B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80AF4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4F59E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3AA4A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470F58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AA806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BBB62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04871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52D97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DFCB4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EAB61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0AB8B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4F2F83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7C45A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CC7E8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070049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1E593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4C8D69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AC970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1BABB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FDEA8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4D727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CE91F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A4B6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0D6B" w14:textId="77777777" w:rsidR="00A12331" w:rsidRDefault="00A12331">
      <w:pPr>
        <w:spacing w:after="0"/>
      </w:pPr>
      <w:r>
        <w:separator/>
      </w:r>
    </w:p>
  </w:endnote>
  <w:endnote w:type="continuationSeparator" w:id="0">
    <w:p w14:paraId="0557924E" w14:textId="77777777" w:rsidR="00A12331" w:rsidRDefault="00A123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25871" w14:textId="77777777" w:rsidR="00A12331" w:rsidRDefault="00A12331">
      <w:pPr>
        <w:spacing w:after="0"/>
      </w:pPr>
      <w:r>
        <w:separator/>
      </w:r>
    </w:p>
  </w:footnote>
  <w:footnote w:type="continuationSeparator" w:id="0">
    <w:p w14:paraId="43BA5E2E" w14:textId="77777777" w:rsidR="00A12331" w:rsidRDefault="00A123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33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5BCC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2020-05-02T08:41:00Z</dcterms:created>
  <dcterms:modified xsi:type="dcterms:W3CDTF">2020-05-02T12:35:00Z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