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4371126C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5E4C12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5E218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A46A6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0B19C8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CA223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AD6A4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237D97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738CF5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F58C1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60F08F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C9ACC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39941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3F7B39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8131E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8794B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F4D10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963F0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61CFE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F89D2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76C16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53CECD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7EA70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6696C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4F1911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C88AE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8DF1E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ECDB5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F27E0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DB407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49880A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E9BF5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5A031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05A567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010F5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30C922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64D88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F28D9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9957EE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57E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