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3E0D7F3E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4A761D48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2020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3D4F18E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1B286E50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4BBAE3E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3ED9F6AC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0698ED4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14402D1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51762D90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5E07EE73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66C3811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716E15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578FE5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405C5C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2CB6B4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24F1EB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3A1AE5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557DBA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254E5B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544D8C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320DAE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340303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396436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7EEF4E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485921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1CF4E0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34EF4D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2CC2FA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5BF803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3EE797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64F356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4E5E57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1C1508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6FC640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5B8579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6D4F32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18FD93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5FD9C2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54372C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416ABF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0CBFB3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046AFC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72AAD2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70C64D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35FE8E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0FA3D8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47B539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14924F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43E4A" w14:textId="77777777" w:rsidR="009B5287" w:rsidRDefault="009B5287">
      <w:pPr>
        <w:spacing w:after="0"/>
      </w:pPr>
      <w:r>
        <w:separator/>
      </w:r>
    </w:p>
  </w:endnote>
  <w:endnote w:type="continuationSeparator" w:id="0">
    <w:p w14:paraId="11DACD5A" w14:textId="77777777" w:rsidR="009B5287" w:rsidRDefault="009B52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F8205" w14:textId="77777777" w:rsidR="009B5287" w:rsidRDefault="009B5287">
      <w:pPr>
        <w:spacing w:after="0"/>
      </w:pPr>
      <w:r>
        <w:separator/>
      </w:r>
    </w:p>
  </w:footnote>
  <w:footnote w:type="continuationSeparator" w:id="0">
    <w:p w14:paraId="5BE96571" w14:textId="77777777" w:rsidR="009B5287" w:rsidRDefault="009B52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9640F"/>
    <w:rsid w:val="003327F5"/>
    <w:rsid w:val="00340CAF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B5287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2020-05-01T20:14:00Z</dcterms:created>
  <dcterms:modified xsi:type="dcterms:W3CDTF">2020-05-02T07:35:00Z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