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34A415B8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51F0FEC0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2020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6F7CDE8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5A872E0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E2A459D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F05889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23E4BD27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41B51C6F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47020C5A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737A14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1FAAEA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0C9E4C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17BADF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76B621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186DCD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4BC1FC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34950E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535EA1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41927D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4C7938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063260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27DD67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1F6326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7FC1C5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3C0326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2E20FD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1D7D6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589989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19E984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7DF001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606DB7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536B7E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6FFC9F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6A32C5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44A469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61CA86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0E86F0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143D9C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64B376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29468A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74341A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2F22CF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481A7F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63A8CA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0BA039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ADD5A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43E4A" w14:textId="77777777" w:rsidR="009B5287" w:rsidRDefault="009B5287">
      <w:pPr>
        <w:spacing w:after="0"/>
      </w:pPr>
      <w:r>
        <w:separator/>
      </w:r>
    </w:p>
  </w:endnote>
  <w:endnote w:type="continuationSeparator" w:id="0">
    <w:p w14:paraId="11DACD5A" w14:textId="77777777" w:rsidR="009B5287" w:rsidRDefault="009B52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F8205" w14:textId="77777777" w:rsidR="009B5287" w:rsidRDefault="009B5287">
      <w:pPr>
        <w:spacing w:after="0"/>
      </w:pPr>
      <w:r>
        <w:separator/>
      </w:r>
    </w:p>
  </w:footnote>
  <w:footnote w:type="continuationSeparator" w:id="0">
    <w:p w14:paraId="5BE96571" w14:textId="77777777" w:rsidR="009B5287" w:rsidRDefault="009B52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1F2E4E"/>
    <w:rsid w:val="00285C1D"/>
    <w:rsid w:val="003327F5"/>
    <w:rsid w:val="00340CAF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528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2020-05-01T20:14:00Z</dcterms:created>
  <dcterms:modified xsi:type="dcterms:W3CDTF">2020-05-02T07:35:00Z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